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BC18B" w14:textId="273740F9" w:rsidR="00DF6CDF" w:rsidRPr="00E27BA2" w:rsidRDefault="00DF6CDF" w:rsidP="00DF6CDF">
      <w:pPr>
        <w:jc w:val="center"/>
        <w:rPr>
          <w:rFonts w:cstheme="minorHAnsi"/>
          <w:sz w:val="24"/>
          <w:szCs w:val="24"/>
        </w:rPr>
      </w:pPr>
      <w:r w:rsidRPr="00E27BA2">
        <w:rPr>
          <w:rFonts w:eastAsia="Calibri" w:cstheme="minorHAnsi"/>
          <w:b/>
          <w:noProof/>
          <w:sz w:val="40"/>
          <w:szCs w:val="20"/>
        </w:rPr>
        <w:t xml:space="preserve">Formulir </w:t>
      </w:r>
      <w:r w:rsidR="00314DBA">
        <w:rPr>
          <w:rFonts w:eastAsia="Calibri" w:cstheme="minorHAnsi"/>
          <w:b/>
          <w:noProof/>
          <w:sz w:val="40"/>
          <w:szCs w:val="20"/>
        </w:rPr>
        <w:t>Kendala</w:t>
      </w:r>
      <w:r w:rsidRPr="00E27BA2">
        <w:rPr>
          <w:rFonts w:eastAsia="Calibri" w:cstheme="minorHAnsi"/>
          <w:b/>
          <w:noProof/>
          <w:sz w:val="40"/>
          <w:szCs w:val="20"/>
        </w:rPr>
        <w:t xml:space="preserve"> </w:t>
      </w:r>
      <w:r w:rsidR="00C447FD">
        <w:rPr>
          <w:rFonts w:eastAsia="Calibri" w:cstheme="minorHAnsi"/>
          <w:b/>
          <w:noProof/>
          <w:sz w:val="40"/>
          <w:szCs w:val="20"/>
        </w:rPr>
        <w:t>Shared Hosting</w:t>
      </w:r>
    </w:p>
    <w:tbl>
      <w:tblPr>
        <w:tblStyle w:val="TableGrid"/>
        <w:tblW w:w="9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2"/>
        <w:gridCol w:w="7468"/>
      </w:tblGrid>
      <w:tr w:rsidR="00C9238F" w:rsidRPr="00BD679A" w14:paraId="722ED416" w14:textId="77777777" w:rsidTr="00DF6CDF">
        <w:tc>
          <w:tcPr>
            <w:tcW w:w="1892" w:type="dxa"/>
            <w:vAlign w:val="bottom"/>
          </w:tcPr>
          <w:p w14:paraId="295A0BC7" w14:textId="4CED47CE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>Pengguna</w:t>
            </w:r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7E82922D" w14:textId="4AF3B776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  <w:lang w:val="sv-SE"/>
              </w:rPr>
            </w:pPr>
            <w:r w:rsidRPr="00BD679A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Civitas / Non-Civitas Telkom University</w:t>
            </w:r>
          </w:p>
        </w:tc>
      </w:tr>
      <w:tr w:rsidR="00C9238F" w:rsidRPr="00BD679A" w14:paraId="702DD757" w14:textId="77777777" w:rsidTr="00DF6CDF">
        <w:tc>
          <w:tcPr>
            <w:tcW w:w="1892" w:type="dxa"/>
            <w:vAlign w:val="bottom"/>
          </w:tcPr>
          <w:p w14:paraId="098B470F" w14:textId="4E76AFCE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>Nama</w:t>
            </w:r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3F31AFB0" w14:textId="561304C1" w:rsidR="00C9238F" w:rsidRPr="00BD679A" w:rsidRDefault="00F973F3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Contoh: </w:t>
            </w:r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Alif </w:t>
            </w:r>
            <w:proofErr w:type="spellStart"/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>Anugerah</w:t>
            </w:r>
            <w:proofErr w:type="spellEnd"/>
          </w:p>
        </w:tc>
      </w:tr>
      <w:tr w:rsidR="00C9238F" w:rsidRPr="00BD679A" w14:paraId="3C1DBFF3" w14:textId="77777777" w:rsidTr="00DF6CDF">
        <w:tc>
          <w:tcPr>
            <w:tcW w:w="1892" w:type="dxa"/>
            <w:vAlign w:val="bottom"/>
          </w:tcPr>
          <w:p w14:paraId="29AB0DBB" w14:textId="6ABBA1AA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 xml:space="preserve">No. </w:t>
            </w:r>
            <w:proofErr w:type="spellStart"/>
            <w:r w:rsidRPr="00BD679A">
              <w:rPr>
                <w:rFonts w:cstheme="minorHAnsi"/>
                <w:sz w:val="24"/>
                <w:szCs w:val="24"/>
              </w:rPr>
              <w:t>Handpone</w:t>
            </w:r>
            <w:proofErr w:type="spellEnd"/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223A92C8" w14:textId="6D17B444" w:rsidR="00C9238F" w:rsidRPr="00BD679A" w:rsidRDefault="00F973F3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Contoh: </w:t>
            </w:r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>08218600000</w:t>
            </w:r>
          </w:p>
        </w:tc>
      </w:tr>
      <w:tr w:rsidR="004E4CED" w:rsidRPr="00D835FA" w14:paraId="1F1F64D4" w14:textId="77777777" w:rsidTr="00D835FA">
        <w:tc>
          <w:tcPr>
            <w:tcW w:w="1892" w:type="dxa"/>
            <w:vAlign w:val="center"/>
          </w:tcPr>
          <w:p w14:paraId="5C599715" w14:textId="1B9C1E1D" w:rsidR="004E4CED" w:rsidRPr="00BD679A" w:rsidRDefault="004E4CED" w:rsidP="004E4CED">
            <w:pPr>
              <w:spacing w:before="24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Framework</w:t>
            </w:r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7405D73E" w14:textId="4E0FFD1A" w:rsidR="004E4CED" w:rsidRPr="00D835FA" w:rsidRDefault="004E4CED" w:rsidP="004E4CED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1B0F48">
              <w:rPr>
                <w:rFonts w:cstheme="minorHAnsi"/>
                <w:color w:val="A3A3A3" w:themeColor="accent6" w:themeTint="99"/>
                <w:sz w:val="24"/>
                <w:szCs w:val="24"/>
              </w:rPr>
              <w:t>WordPress</w:t>
            </w: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>/</w:t>
            </w:r>
            <w:r w:rsidRPr="001B0F48">
              <w:rPr>
                <w:rFonts w:cstheme="minorHAnsi"/>
                <w:color w:val="A3A3A3" w:themeColor="accent6" w:themeTint="99"/>
                <w:sz w:val="24"/>
                <w:szCs w:val="24"/>
              </w:rPr>
              <w:t>CodeIgniter</w:t>
            </w: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>/</w:t>
            </w:r>
            <w:r w:rsidRPr="001B0F48">
              <w:rPr>
                <w:rFonts w:cstheme="minorHAnsi"/>
                <w:color w:val="A3A3A3" w:themeColor="accent6" w:themeTint="99"/>
                <w:sz w:val="24"/>
                <w:szCs w:val="24"/>
              </w:rPr>
              <w:t>Laravel</w:t>
            </w: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>/Lainnya</w:t>
            </w:r>
          </w:p>
        </w:tc>
      </w:tr>
    </w:tbl>
    <w:p w14:paraId="61740064" w14:textId="77777777" w:rsidR="00F76E97" w:rsidRDefault="00F76E97" w:rsidP="00F76E97">
      <w:pPr>
        <w:pStyle w:val="NoSpacing"/>
        <w:rPr>
          <w:rFonts w:cstheme="minorHAnsi"/>
          <w:sz w:val="24"/>
          <w:szCs w:val="24"/>
          <w:lang w:val="sv-SE"/>
        </w:rPr>
      </w:pPr>
    </w:p>
    <w:p w14:paraId="2605EE39" w14:textId="5ACFC80F" w:rsidR="00F76E97" w:rsidRPr="009435F6" w:rsidRDefault="004E093F" w:rsidP="00F76E97">
      <w:pPr>
        <w:pStyle w:val="NoSpacing"/>
        <w:rPr>
          <w:rFonts w:cstheme="minorHAnsi"/>
          <w:sz w:val="24"/>
          <w:szCs w:val="24"/>
          <w:lang w:val="sv-SE"/>
        </w:rPr>
      </w:pPr>
      <w:r>
        <w:rPr>
          <w:rFonts w:cstheme="minorHAnsi"/>
          <w:sz w:val="24"/>
          <w:szCs w:val="24"/>
          <w:lang w:val="sv-SE"/>
        </w:rPr>
        <w:t>Rincian informasi pendukung:</w:t>
      </w:r>
    </w:p>
    <w:p w14:paraId="5CC0E8CF" w14:textId="6A02EF39" w:rsidR="00684A57" w:rsidRDefault="00EB1C9A" w:rsidP="00F76E97">
      <w:pPr>
        <w:pStyle w:val="NoSpacing"/>
        <w:numPr>
          <w:ilvl w:val="0"/>
          <w:numId w:val="24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Domain website:</w:t>
      </w:r>
    </w:p>
    <w:p w14:paraId="57547DF6" w14:textId="14025CF9" w:rsidR="00EB1C9A" w:rsidRDefault="003C40B5" w:rsidP="00EB1C9A">
      <w:pPr>
        <w:pStyle w:val="NoSpacing"/>
        <w:numPr>
          <w:ilvl w:val="0"/>
          <w:numId w:val="24"/>
        </w:numPr>
        <w:rPr>
          <w:rFonts w:cstheme="minorHAnsi"/>
          <w:sz w:val="24"/>
          <w:szCs w:val="24"/>
          <w:lang w:val="sv-SE"/>
        </w:rPr>
      </w:pPr>
      <w:r w:rsidRPr="003C40B5">
        <w:rPr>
          <w:rFonts w:cstheme="minorHAnsi"/>
          <w:sz w:val="24"/>
          <w:szCs w:val="24"/>
          <w:lang w:val="sv-SE"/>
        </w:rPr>
        <w:t>Screenshot/Video* kendala (</w:t>
      </w:r>
      <w:r w:rsidRPr="003C40B5">
        <w:rPr>
          <w:rFonts w:cstheme="minorHAnsi"/>
          <w:i/>
          <w:iCs/>
          <w:sz w:val="16"/>
          <w:szCs w:val="16"/>
          <w:lang w:val="sv-SE"/>
        </w:rPr>
        <w:t>*dapat dikirimkan melalui whatsapp IT Servicedesk PuTI</w:t>
      </w:r>
      <w:r>
        <w:rPr>
          <w:rFonts w:cstheme="minorHAnsi"/>
          <w:sz w:val="24"/>
          <w:szCs w:val="24"/>
          <w:lang w:val="sv-SE"/>
        </w:rPr>
        <w:t>)</w:t>
      </w:r>
    </w:p>
    <w:p w14:paraId="01C1C7EC" w14:textId="0B4D207C" w:rsidR="003C40B5" w:rsidRPr="003C40B5" w:rsidRDefault="00354362" w:rsidP="00EB1C9A">
      <w:pPr>
        <w:pStyle w:val="NoSpacing"/>
        <w:numPr>
          <w:ilvl w:val="0"/>
          <w:numId w:val="24"/>
        </w:numPr>
        <w:rPr>
          <w:rFonts w:cstheme="minorHAnsi"/>
          <w:sz w:val="24"/>
          <w:szCs w:val="24"/>
          <w:lang w:val="sv-SE"/>
        </w:rPr>
      </w:pPr>
      <w:r>
        <w:rPr>
          <w:rFonts w:cstheme="minorHAnsi"/>
          <w:sz w:val="24"/>
          <w:szCs w:val="24"/>
          <w:lang w:val="sv-SE"/>
        </w:rPr>
        <w:t>Keterangan notifikasi kendala</w:t>
      </w:r>
    </w:p>
    <w:p w14:paraId="1226E058" w14:textId="77777777" w:rsidR="00EB1C9A" w:rsidRPr="003C40B5" w:rsidRDefault="00EB1C9A" w:rsidP="00EB1C9A">
      <w:pPr>
        <w:pStyle w:val="NoSpacing"/>
        <w:rPr>
          <w:rFonts w:cstheme="minorHAnsi"/>
          <w:sz w:val="24"/>
          <w:szCs w:val="24"/>
          <w:lang w:val="sv-SE"/>
        </w:rPr>
      </w:pPr>
    </w:p>
    <w:p w14:paraId="0267DF91" w14:textId="2B78B886" w:rsidR="003E6EFA" w:rsidRPr="00BD679A" w:rsidRDefault="003E6EFA" w:rsidP="00DF6CDF">
      <w:pPr>
        <w:pStyle w:val="NoSpacing"/>
        <w:jc w:val="right"/>
        <w:rPr>
          <w:rFonts w:cstheme="minorHAnsi"/>
          <w:sz w:val="24"/>
          <w:szCs w:val="24"/>
        </w:rPr>
      </w:pPr>
      <w:r w:rsidRPr="00BD679A">
        <w:rPr>
          <w:rFonts w:cstheme="minorHAnsi"/>
          <w:sz w:val="24"/>
          <w:szCs w:val="24"/>
        </w:rPr>
        <w:t>Bandung, .................... 20..</w:t>
      </w:r>
      <w:r w:rsidRPr="00BD679A">
        <w:rPr>
          <w:rFonts w:cstheme="minorHAnsi"/>
          <w:sz w:val="24"/>
          <w:szCs w:val="24"/>
        </w:rPr>
        <w:br/>
      </w: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2790"/>
      </w:tblGrid>
      <w:tr w:rsidR="00DF6CDF" w:rsidRPr="00BD679A" w14:paraId="751EEE1D" w14:textId="77777777" w:rsidTr="004758EB">
        <w:trPr>
          <w:jc w:val="righ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3B9C44" w14:textId="07E12E6B" w:rsidR="00DF6CDF" w:rsidRPr="00BD679A" w:rsidRDefault="00DF6CDF" w:rsidP="004758E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br/>
            </w:r>
            <w:r w:rsidRPr="00BD679A">
              <w:rPr>
                <w:rFonts w:cstheme="minorHAnsi"/>
                <w:sz w:val="24"/>
                <w:szCs w:val="24"/>
              </w:rPr>
              <w:br/>
            </w:r>
          </w:p>
          <w:p w14:paraId="7BDBF37B" w14:textId="77777777" w:rsidR="004758EB" w:rsidRPr="00BD679A" w:rsidRDefault="004758EB" w:rsidP="004758E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  <w:p w14:paraId="54FD8285" w14:textId="55F089BE" w:rsidR="00C918BA" w:rsidRPr="00BD679A" w:rsidRDefault="00C918BA" w:rsidP="00C918BA">
            <w:pPr>
              <w:pStyle w:val="NoSpacing"/>
              <w:jc w:val="center"/>
              <w:rPr>
                <w:rFonts w:cstheme="minorHAnsi"/>
                <w:i/>
                <w:iCs/>
                <w:sz w:val="24"/>
                <w:szCs w:val="24"/>
                <w:u w:val="single"/>
              </w:rPr>
            </w:pPr>
            <w:r w:rsidRPr="00BD679A">
              <w:rPr>
                <w:rFonts w:cstheme="minorHAnsi"/>
                <w:i/>
                <w:iCs/>
                <w:sz w:val="24"/>
                <w:szCs w:val="24"/>
                <w:u w:val="single"/>
              </w:rPr>
              <w:t>Nama Lengkap</w:t>
            </w:r>
          </w:p>
          <w:p w14:paraId="3AE11B6D" w14:textId="2328130C" w:rsidR="00DF6CDF" w:rsidRPr="00BD679A" w:rsidRDefault="00C918BA" w:rsidP="00C918BA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BD679A">
              <w:rPr>
                <w:rFonts w:cstheme="minorHAnsi"/>
                <w:sz w:val="24"/>
                <w:szCs w:val="24"/>
              </w:rPr>
              <w:t>Jabatan</w:t>
            </w:r>
            <w:proofErr w:type="spellEnd"/>
          </w:p>
          <w:p w14:paraId="65F860F7" w14:textId="3EBBF6E3" w:rsidR="00E424FF" w:rsidRPr="00BD679A" w:rsidRDefault="00E424FF" w:rsidP="00DF6CDF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6999FFAF" w14:textId="77777777" w:rsidR="003E6EFA" w:rsidRPr="00BD679A" w:rsidRDefault="003E6EFA" w:rsidP="00AF6BFE">
      <w:pPr>
        <w:pStyle w:val="NoSpacing"/>
        <w:rPr>
          <w:rFonts w:cstheme="minorHAnsi"/>
        </w:rPr>
      </w:pPr>
    </w:p>
    <w:p w14:paraId="3A748986" w14:textId="536F7FA3" w:rsidR="003E6EFA" w:rsidRPr="00BD679A" w:rsidRDefault="003E6EFA" w:rsidP="003E6EFA">
      <w:pPr>
        <w:tabs>
          <w:tab w:val="left" w:pos="2415"/>
        </w:tabs>
        <w:rPr>
          <w:rFonts w:cstheme="minorHAnsi"/>
        </w:rPr>
      </w:pPr>
    </w:p>
    <w:sectPr w:rsidR="003E6EFA" w:rsidRPr="00BD679A" w:rsidSect="00576892">
      <w:headerReference w:type="default" r:id="rId10"/>
      <w:pgSz w:w="12240" w:h="15840"/>
      <w:pgMar w:top="1440" w:right="1440" w:bottom="1008" w:left="144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5302E" w14:textId="77777777" w:rsidR="0094739F" w:rsidRDefault="0094739F" w:rsidP="00C9238F">
      <w:pPr>
        <w:spacing w:after="0" w:line="240" w:lineRule="auto"/>
      </w:pPr>
      <w:r>
        <w:separator/>
      </w:r>
    </w:p>
  </w:endnote>
  <w:endnote w:type="continuationSeparator" w:id="0">
    <w:p w14:paraId="5EA88BED" w14:textId="77777777" w:rsidR="0094739F" w:rsidRDefault="0094739F" w:rsidP="00C923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8CC5E03A-3924-410B-942E-1A00F25C93E9}"/>
    <w:embedBold r:id="rId2" w:fontKey="{67CA13C8-6347-4098-891E-615A9D26D062}"/>
    <w:embedItalic r:id="rId3" w:fontKey="{1D45D6D3-63B3-4315-B329-4E6DA9F6129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4" w:fontKey="{81090653-AA35-439D-B06F-6FDF6CE3B84D}"/>
    <w:embedBold r:id="rId5" w:fontKey="{967E9341-AAAE-4108-AA25-DBC1A1F691C9}"/>
    <w:embedItalic r:id="rId6" w:fontKey="{B18871A8-DD21-428D-9A4A-D86DB6358791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7" w:fontKey="{DA1762BF-E636-44B7-B0CE-81F9BF65576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85BB80" w14:textId="77777777" w:rsidR="0094739F" w:rsidRDefault="0094739F" w:rsidP="00C9238F">
      <w:pPr>
        <w:spacing w:after="0" w:line="240" w:lineRule="auto"/>
      </w:pPr>
      <w:r>
        <w:separator/>
      </w:r>
    </w:p>
  </w:footnote>
  <w:footnote w:type="continuationSeparator" w:id="0">
    <w:p w14:paraId="54F785E9" w14:textId="77777777" w:rsidR="0094739F" w:rsidRDefault="0094739F" w:rsidP="00C923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27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1276"/>
      <w:gridCol w:w="5098"/>
      <w:gridCol w:w="1418"/>
      <w:gridCol w:w="2835"/>
    </w:tblGrid>
    <w:tr w:rsidR="00DD2D9E" w:rsidRPr="00F22EEC" w14:paraId="63CC2496" w14:textId="77777777" w:rsidTr="00851DEF">
      <w:trPr>
        <w:trHeight w:val="371"/>
        <w:jc w:val="center"/>
      </w:trPr>
      <w:tc>
        <w:tcPr>
          <w:tcW w:w="1276" w:type="dxa"/>
          <w:vMerge w:val="restart"/>
          <w:vAlign w:val="center"/>
        </w:tcPr>
        <w:p w14:paraId="176E8F61" w14:textId="77777777" w:rsidR="00DD2D9E" w:rsidRPr="002F6ED3" w:rsidRDefault="00DD2D9E" w:rsidP="00DD2D9E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</w:rPr>
          </w:pPr>
          <w:r w:rsidRPr="002F6ED3">
            <w:rPr>
              <w:rFonts w:cstheme="minorHAnsi"/>
              <w:b w:val="0"/>
              <w:bCs/>
              <w:sz w:val="20"/>
              <w:szCs w:val="20"/>
            </w:rPr>
            <w:drawing>
              <wp:inline distT="0" distB="0" distL="0" distR="0" wp14:anchorId="4434892B" wp14:editId="2E7F182E">
                <wp:extent cx="514350" cy="667743"/>
                <wp:effectExtent l="0" t="0" r="0" b="0"/>
                <wp:docPr id="1889523546" name="Picture 1889523546" descr="3. Logo Telkom University Konfigurasi Memusa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3. Logo Telkom University Konfigurasi Memusa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7007" cy="67119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98" w:type="dxa"/>
          <w:vAlign w:val="center"/>
        </w:tcPr>
        <w:p w14:paraId="077F2AB3" w14:textId="77777777" w:rsidR="00DD2D9E" w:rsidRPr="002F6ED3" w:rsidRDefault="00DD2D9E" w:rsidP="00DD2D9E">
          <w:pPr>
            <w:pStyle w:val="Header"/>
            <w:tabs>
              <w:tab w:val="left" w:pos="1762"/>
            </w:tabs>
            <w:jc w:val="center"/>
            <w:rPr>
              <w:rFonts w:asciiTheme="minorHAnsi" w:hAnsiTheme="minorHAnsi" w:cstheme="minorHAnsi"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color w:val="auto"/>
              <w:sz w:val="20"/>
              <w:szCs w:val="20"/>
            </w:rPr>
            <w:t>UNIVERSITAS TELKOM</w:t>
          </w:r>
        </w:p>
      </w:tc>
      <w:tc>
        <w:tcPr>
          <w:tcW w:w="1418" w:type="dxa"/>
          <w:vAlign w:val="center"/>
        </w:tcPr>
        <w:p w14:paraId="3495B9D1" w14:textId="77777777" w:rsidR="00DD2D9E" w:rsidRPr="002F6ED3" w:rsidRDefault="00DD2D9E" w:rsidP="00DD2D9E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No. Formulir</w:t>
          </w:r>
        </w:p>
      </w:tc>
      <w:tc>
        <w:tcPr>
          <w:tcW w:w="2835" w:type="dxa"/>
          <w:vAlign w:val="center"/>
        </w:tcPr>
        <w:p w14:paraId="6F0667E1" w14:textId="52CCFDC4" w:rsidR="00DD2D9E" w:rsidRPr="000149F9" w:rsidRDefault="000149F9" w:rsidP="00DD2D9E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18"/>
              <w:szCs w:val="18"/>
              <w:lang w:val="sv-SE"/>
            </w:rPr>
          </w:pPr>
          <w:r w:rsidRPr="000149F9">
            <w:rPr>
              <w:rFonts w:asciiTheme="minorHAnsi" w:hAnsiTheme="minorHAnsi" w:cstheme="minorHAnsi"/>
              <w:b w:val="0"/>
              <w:bCs/>
              <w:color w:val="auto"/>
              <w:sz w:val="18"/>
              <w:szCs w:val="18"/>
              <w:lang w:val="sv-SE"/>
            </w:rPr>
            <w:t>Tel_U-UT-DSI-RLT-FMP-001/001</w:t>
          </w:r>
        </w:p>
      </w:tc>
    </w:tr>
    <w:tr w:rsidR="00DD2D9E" w:rsidRPr="002F6ED3" w14:paraId="5B39E16D" w14:textId="77777777" w:rsidTr="00851DEF">
      <w:trPr>
        <w:trHeight w:val="371"/>
        <w:jc w:val="center"/>
      </w:trPr>
      <w:tc>
        <w:tcPr>
          <w:tcW w:w="1276" w:type="dxa"/>
          <w:vMerge/>
          <w:vAlign w:val="center"/>
        </w:tcPr>
        <w:p w14:paraId="29A48674" w14:textId="77777777" w:rsidR="00DD2D9E" w:rsidRPr="000149F9" w:rsidRDefault="00DD2D9E" w:rsidP="00DD2D9E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  <w:lang w:val="sv-SE"/>
            </w:rPr>
          </w:pPr>
        </w:p>
      </w:tc>
      <w:tc>
        <w:tcPr>
          <w:tcW w:w="5098" w:type="dxa"/>
          <w:vAlign w:val="center"/>
        </w:tcPr>
        <w:p w14:paraId="27C6E290" w14:textId="77777777" w:rsidR="00DD2D9E" w:rsidRPr="000149F9" w:rsidRDefault="00DD2D9E" w:rsidP="00DD2D9E">
          <w:pPr>
            <w:pStyle w:val="Header"/>
            <w:tabs>
              <w:tab w:val="left" w:pos="1762"/>
            </w:tabs>
            <w:ind w:right="-108" w:hanging="127"/>
            <w:jc w:val="center"/>
            <w:rPr>
              <w:rFonts w:asciiTheme="minorHAnsi" w:hAnsiTheme="minorHAnsi" w:cstheme="minorHAnsi"/>
              <w:color w:val="auto"/>
              <w:sz w:val="20"/>
              <w:szCs w:val="20"/>
              <w:lang w:val="sv-SE"/>
            </w:rPr>
          </w:pPr>
          <w:r w:rsidRPr="000149F9">
            <w:rPr>
              <w:rFonts w:asciiTheme="minorHAnsi" w:hAnsiTheme="minorHAnsi" w:cstheme="minorHAnsi"/>
              <w:color w:val="auto"/>
              <w:sz w:val="20"/>
              <w:szCs w:val="20"/>
              <w:lang w:val="sv-SE"/>
            </w:rPr>
            <w:t>Jl. Telekomunikasi No. 1 Ters. Buah Batu Bandung 40257</w:t>
          </w:r>
        </w:p>
      </w:tc>
      <w:tc>
        <w:tcPr>
          <w:tcW w:w="1418" w:type="dxa"/>
          <w:vAlign w:val="center"/>
        </w:tcPr>
        <w:p w14:paraId="13EE80A9" w14:textId="77777777" w:rsidR="00DD2D9E" w:rsidRPr="002F6ED3" w:rsidRDefault="00DD2D9E" w:rsidP="00DD2D9E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No. Revisi</w:t>
          </w:r>
        </w:p>
      </w:tc>
      <w:tc>
        <w:tcPr>
          <w:tcW w:w="2835" w:type="dxa"/>
          <w:vAlign w:val="center"/>
        </w:tcPr>
        <w:p w14:paraId="3FCA9EC6" w14:textId="77777777" w:rsidR="00DD2D9E" w:rsidRPr="002F6ED3" w:rsidRDefault="00DD2D9E" w:rsidP="00DD2D9E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t>0</w:t>
          </w: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0</w:t>
          </w:r>
        </w:p>
      </w:tc>
    </w:tr>
    <w:tr w:rsidR="00DD2D9E" w:rsidRPr="002F6ED3" w14:paraId="18E5D54C" w14:textId="77777777" w:rsidTr="00851DEF">
      <w:trPr>
        <w:trHeight w:val="440"/>
        <w:jc w:val="center"/>
      </w:trPr>
      <w:tc>
        <w:tcPr>
          <w:tcW w:w="1276" w:type="dxa"/>
          <w:vMerge/>
          <w:vAlign w:val="center"/>
        </w:tcPr>
        <w:p w14:paraId="568A0816" w14:textId="77777777" w:rsidR="00DD2D9E" w:rsidRPr="002F6ED3" w:rsidRDefault="00DD2D9E" w:rsidP="00DD2D9E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</w:rPr>
          </w:pPr>
        </w:p>
      </w:tc>
      <w:tc>
        <w:tcPr>
          <w:tcW w:w="5098" w:type="dxa"/>
          <w:vAlign w:val="center"/>
        </w:tcPr>
        <w:p w14:paraId="086506A4" w14:textId="77777777" w:rsidR="00DD2D9E" w:rsidRPr="002F6ED3" w:rsidRDefault="00DD2D9E" w:rsidP="00DD2D9E">
          <w:pPr>
            <w:pStyle w:val="Header"/>
            <w:tabs>
              <w:tab w:val="left" w:pos="1762"/>
            </w:tabs>
            <w:jc w:val="center"/>
            <w:rPr>
              <w:rFonts w:asciiTheme="minorHAnsi" w:hAnsiTheme="minorHAnsi" w:cstheme="minorHAnsi"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color w:val="auto"/>
              <w:sz w:val="20"/>
              <w:szCs w:val="20"/>
            </w:rPr>
            <w:t xml:space="preserve">FORM </w:t>
          </w:r>
          <w:r>
            <w:rPr>
              <w:rFonts w:asciiTheme="minorHAnsi" w:hAnsiTheme="minorHAnsi" w:cstheme="minorHAnsi"/>
              <w:color w:val="auto"/>
              <w:sz w:val="20"/>
              <w:szCs w:val="20"/>
            </w:rPr>
            <w:t>PERMINTAAN KEBUTUHAN PENANGANAN SHARED HOSTING</w:t>
          </w:r>
        </w:p>
      </w:tc>
      <w:tc>
        <w:tcPr>
          <w:tcW w:w="1418" w:type="dxa"/>
          <w:vAlign w:val="center"/>
        </w:tcPr>
        <w:p w14:paraId="26BC8278" w14:textId="77777777" w:rsidR="00DD2D9E" w:rsidRPr="002F6ED3" w:rsidRDefault="00DD2D9E" w:rsidP="00DD2D9E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Berlaku Efektif</w:t>
          </w:r>
        </w:p>
      </w:tc>
      <w:tc>
        <w:tcPr>
          <w:tcW w:w="2835" w:type="dxa"/>
          <w:vAlign w:val="center"/>
        </w:tcPr>
        <w:p w14:paraId="28E5F49C" w14:textId="1628AC74" w:rsidR="00DD2D9E" w:rsidRPr="002F6ED3" w:rsidRDefault="000149F9" w:rsidP="00DD2D9E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</w:pPr>
          <w:r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fldChar w:fldCharType="begin"/>
          </w:r>
          <w:r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instrText xml:space="preserve"> TIME \@ "dd MMMM yyyy" </w:instrText>
          </w:r>
          <w:r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fldChar w:fldCharType="separate"/>
          </w:r>
          <w:r w:rsidR="00F22EEC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t>15 Oktober 2025</w:t>
          </w:r>
          <w:r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fldChar w:fldCharType="end"/>
          </w:r>
        </w:p>
      </w:tc>
    </w:tr>
  </w:tbl>
  <w:p w14:paraId="37C3E244" w14:textId="77777777" w:rsidR="00C9238F" w:rsidRPr="00C9238F" w:rsidRDefault="00C9238F" w:rsidP="00DF6CDF">
    <w:pPr>
      <w:pStyle w:val="NoSpac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1286C"/>
    <w:multiLevelType w:val="hybridMultilevel"/>
    <w:tmpl w:val="0390077C"/>
    <w:lvl w:ilvl="0" w:tplc="3A16DD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3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4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5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8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0" w15:restartNumberingAfterBreak="0">
    <w:nsid w:val="3D5E0B99"/>
    <w:multiLevelType w:val="hybridMultilevel"/>
    <w:tmpl w:val="804C8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2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3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5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6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2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3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1598170479">
    <w:abstractNumId w:val="13"/>
  </w:num>
  <w:num w:numId="2" w16cid:durableId="1042247573">
    <w:abstractNumId w:val="8"/>
  </w:num>
  <w:num w:numId="3" w16cid:durableId="1461605856">
    <w:abstractNumId w:val="17"/>
  </w:num>
  <w:num w:numId="4" w16cid:durableId="1634867759">
    <w:abstractNumId w:val="14"/>
  </w:num>
  <w:num w:numId="5" w16cid:durableId="514030458">
    <w:abstractNumId w:val="15"/>
  </w:num>
  <w:num w:numId="6" w16cid:durableId="273446376">
    <w:abstractNumId w:val="21"/>
  </w:num>
  <w:num w:numId="7" w16cid:durableId="672495389">
    <w:abstractNumId w:val="7"/>
  </w:num>
  <w:num w:numId="8" w16cid:durableId="689526910">
    <w:abstractNumId w:val="12"/>
  </w:num>
  <w:num w:numId="9" w16cid:durableId="833495879">
    <w:abstractNumId w:val="19"/>
  </w:num>
  <w:num w:numId="10" w16cid:durableId="188762634">
    <w:abstractNumId w:val="2"/>
  </w:num>
  <w:num w:numId="11" w16cid:durableId="577058639">
    <w:abstractNumId w:val="6"/>
  </w:num>
  <w:num w:numId="12" w16cid:durableId="866142248">
    <w:abstractNumId w:val="1"/>
  </w:num>
  <w:num w:numId="13" w16cid:durableId="24597325">
    <w:abstractNumId w:val="3"/>
  </w:num>
  <w:num w:numId="14" w16cid:durableId="1835564814">
    <w:abstractNumId w:val="11"/>
  </w:num>
  <w:num w:numId="15" w16cid:durableId="954597844">
    <w:abstractNumId w:val="9"/>
  </w:num>
  <w:num w:numId="16" w16cid:durableId="93403620">
    <w:abstractNumId w:val="18"/>
  </w:num>
  <w:num w:numId="17" w16cid:durableId="472721054">
    <w:abstractNumId w:val="4"/>
  </w:num>
  <w:num w:numId="18" w16cid:durableId="1425759047">
    <w:abstractNumId w:val="23"/>
  </w:num>
  <w:num w:numId="19" w16cid:durableId="1355114397">
    <w:abstractNumId w:val="20"/>
  </w:num>
  <w:num w:numId="20" w16cid:durableId="377903296">
    <w:abstractNumId w:val="16"/>
  </w:num>
  <w:num w:numId="21" w16cid:durableId="665716662">
    <w:abstractNumId w:val="22"/>
  </w:num>
  <w:num w:numId="22" w16cid:durableId="1897232628">
    <w:abstractNumId w:val="5"/>
  </w:num>
  <w:num w:numId="23" w16cid:durableId="951010839">
    <w:abstractNumId w:val="0"/>
  </w:num>
  <w:num w:numId="24" w16cid:durableId="1176112703">
    <w:abstractNumId w:val="1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25C"/>
    <w:rsid w:val="00003212"/>
    <w:rsid w:val="000149F9"/>
    <w:rsid w:val="00052382"/>
    <w:rsid w:val="0006568A"/>
    <w:rsid w:val="00065A07"/>
    <w:rsid w:val="00070C07"/>
    <w:rsid w:val="00076F0F"/>
    <w:rsid w:val="00084253"/>
    <w:rsid w:val="000D1F49"/>
    <w:rsid w:val="0010079D"/>
    <w:rsid w:val="00155C81"/>
    <w:rsid w:val="001727CA"/>
    <w:rsid w:val="001A6D9C"/>
    <w:rsid w:val="002A4DF5"/>
    <w:rsid w:val="002A6F6E"/>
    <w:rsid w:val="002C56E6"/>
    <w:rsid w:val="002D3238"/>
    <w:rsid w:val="00314DBA"/>
    <w:rsid w:val="00354362"/>
    <w:rsid w:val="00361E11"/>
    <w:rsid w:val="003C40B5"/>
    <w:rsid w:val="003E6EFA"/>
    <w:rsid w:val="003F0847"/>
    <w:rsid w:val="0040090B"/>
    <w:rsid w:val="00403FAA"/>
    <w:rsid w:val="0046302A"/>
    <w:rsid w:val="00470A1C"/>
    <w:rsid w:val="004758EB"/>
    <w:rsid w:val="00487D2D"/>
    <w:rsid w:val="004A325C"/>
    <w:rsid w:val="004B0024"/>
    <w:rsid w:val="004B44CC"/>
    <w:rsid w:val="004D5D62"/>
    <w:rsid w:val="004E093F"/>
    <w:rsid w:val="004E4CED"/>
    <w:rsid w:val="004E5717"/>
    <w:rsid w:val="005112D0"/>
    <w:rsid w:val="00576892"/>
    <w:rsid w:val="00577E06"/>
    <w:rsid w:val="005A3BF7"/>
    <w:rsid w:val="005F2035"/>
    <w:rsid w:val="005F7990"/>
    <w:rsid w:val="0060189D"/>
    <w:rsid w:val="0063739C"/>
    <w:rsid w:val="00684A57"/>
    <w:rsid w:val="006E4D9E"/>
    <w:rsid w:val="00731C08"/>
    <w:rsid w:val="00770B04"/>
    <w:rsid w:val="00770F25"/>
    <w:rsid w:val="007A35A8"/>
    <w:rsid w:val="007B0A85"/>
    <w:rsid w:val="007C6A52"/>
    <w:rsid w:val="0082043E"/>
    <w:rsid w:val="0085397C"/>
    <w:rsid w:val="00897670"/>
    <w:rsid w:val="008B0E32"/>
    <w:rsid w:val="008E203A"/>
    <w:rsid w:val="0091229C"/>
    <w:rsid w:val="00920221"/>
    <w:rsid w:val="00940E73"/>
    <w:rsid w:val="009435F6"/>
    <w:rsid w:val="0094739F"/>
    <w:rsid w:val="0098597D"/>
    <w:rsid w:val="009D454D"/>
    <w:rsid w:val="009F619A"/>
    <w:rsid w:val="009F6DDE"/>
    <w:rsid w:val="00A13B37"/>
    <w:rsid w:val="00A1613A"/>
    <w:rsid w:val="00A370A8"/>
    <w:rsid w:val="00A556D5"/>
    <w:rsid w:val="00A566FB"/>
    <w:rsid w:val="00AC60A0"/>
    <w:rsid w:val="00AF46E9"/>
    <w:rsid w:val="00AF6BFE"/>
    <w:rsid w:val="00B527F4"/>
    <w:rsid w:val="00B67815"/>
    <w:rsid w:val="00BD4753"/>
    <w:rsid w:val="00BD5CB1"/>
    <w:rsid w:val="00BD679A"/>
    <w:rsid w:val="00BE62EE"/>
    <w:rsid w:val="00C003BA"/>
    <w:rsid w:val="00C26236"/>
    <w:rsid w:val="00C447FD"/>
    <w:rsid w:val="00C45C26"/>
    <w:rsid w:val="00C46878"/>
    <w:rsid w:val="00C918BA"/>
    <w:rsid w:val="00C9238F"/>
    <w:rsid w:val="00C96307"/>
    <w:rsid w:val="00CB4A51"/>
    <w:rsid w:val="00CD4532"/>
    <w:rsid w:val="00CD47B0"/>
    <w:rsid w:val="00CE6104"/>
    <w:rsid w:val="00CE7918"/>
    <w:rsid w:val="00D16163"/>
    <w:rsid w:val="00D6464E"/>
    <w:rsid w:val="00D835FA"/>
    <w:rsid w:val="00D8703A"/>
    <w:rsid w:val="00D92CEC"/>
    <w:rsid w:val="00DB3FAD"/>
    <w:rsid w:val="00DD2D9E"/>
    <w:rsid w:val="00DF6CDF"/>
    <w:rsid w:val="00E0754B"/>
    <w:rsid w:val="00E27BA2"/>
    <w:rsid w:val="00E424FF"/>
    <w:rsid w:val="00E558B0"/>
    <w:rsid w:val="00E61C09"/>
    <w:rsid w:val="00EB1C9A"/>
    <w:rsid w:val="00EB3B58"/>
    <w:rsid w:val="00EC7359"/>
    <w:rsid w:val="00EE3054"/>
    <w:rsid w:val="00F00606"/>
    <w:rsid w:val="00F01256"/>
    <w:rsid w:val="00F15BC7"/>
    <w:rsid w:val="00F22EEC"/>
    <w:rsid w:val="00F76E97"/>
    <w:rsid w:val="00F973F3"/>
    <w:rsid w:val="00FC7475"/>
    <w:rsid w:val="00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E1668B"/>
  <w15:chartTrackingRefBased/>
  <w15:docId w15:val="{E7C0F736-38DA-4A86-80E7-062E0FB82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003212"/>
  </w:style>
  <w:style w:type="paragraph" w:styleId="Heading1">
    <w:name w:val="heading 1"/>
    <w:basedOn w:val="Normal"/>
    <w:link w:val="Heading1Char"/>
    <w:uiPriority w:val="1"/>
    <w:semiHidden/>
    <w:qFormat/>
    <w:rsid w:val="00CD4532"/>
    <w:pPr>
      <w:tabs>
        <w:tab w:val="left" w:pos="2520"/>
        <w:tab w:val="left" w:pos="3360"/>
      </w:tabs>
      <w:spacing w:before="111" w:after="560"/>
      <w:outlineLvl w:val="0"/>
    </w:pPr>
    <w:rPr>
      <w:b/>
      <w:color w:val="4BACC6"/>
      <w:sz w:val="52"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6892"/>
    <w:rPr>
      <w:b/>
      <w:color w:val="4BACC6"/>
      <w:sz w:val="52"/>
    </w:rPr>
  </w:style>
  <w:style w:type="character" w:styleId="Hashtag">
    <w:name w:val="Hashtag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576892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rsid w:val="000D1F49"/>
    <w:pPr>
      <w:spacing w:before="12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576892"/>
    <w:rPr>
      <w:b/>
      <w:bCs/>
      <w:color w:val="694A77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6892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rsid w:val="00AF6BFE"/>
    <w:pPr>
      <w:tabs>
        <w:tab w:val="center" w:pos="4680"/>
        <w:tab w:val="right" w:pos="9360"/>
      </w:tabs>
      <w:spacing w:after="0"/>
    </w:pPr>
    <w:rPr>
      <w:rFonts w:asciiTheme="majorHAnsi" w:eastAsia="Calibri" w:hAnsiTheme="majorHAnsi" w:cs="Times New Roman"/>
      <w:b/>
      <w:noProof/>
      <w:color w:val="FFFFFF" w:themeColor="background1"/>
      <w:sz w:val="4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F6BFE"/>
    <w:rPr>
      <w:rFonts w:asciiTheme="majorHAnsi" w:eastAsia="Calibri" w:hAnsiTheme="majorHAnsi" w:cs="Times New Roman"/>
      <w:b/>
      <w:noProof/>
      <w:color w:val="FFFFFF" w:themeColor="background1"/>
      <w:sz w:val="44"/>
      <w:szCs w:val="24"/>
    </w:rPr>
  </w:style>
  <w:style w:type="paragraph" w:styleId="Footer">
    <w:name w:val="footer"/>
    <w:basedOn w:val="Normal"/>
    <w:link w:val="FooterChar"/>
    <w:uiPriority w:val="99"/>
    <w:rsid w:val="00C26236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C26236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semiHidden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uiPriority w:val="1"/>
    <w:qFormat/>
    <w:rsid w:val="00AF6BFE"/>
    <w:pPr>
      <w:widowControl w:val="0"/>
      <w:autoSpaceDE w:val="0"/>
      <w:autoSpaceDN w:val="0"/>
      <w:spacing w:after="0" w:line="240" w:lineRule="auto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68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892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576892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892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892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89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89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unhideWhenUsed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6892"/>
    <w:rPr>
      <w:rFonts w:ascii="Consolas" w:hAnsi="Consolas"/>
      <w:sz w:val="20"/>
      <w:szCs w:val="20"/>
    </w:rPr>
  </w:style>
  <w:style w:type="table" w:styleId="TableGrid">
    <w:name w:val="Table Grid"/>
    <w:basedOn w:val="TableNormal"/>
    <w:uiPriority w:val="59"/>
    <w:rsid w:val="00C923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76892"/>
    <w:rPr>
      <w:color w:val="808080"/>
    </w:rPr>
  </w:style>
  <w:style w:type="paragraph" w:styleId="ListParagraph">
    <w:name w:val="List Paragraph"/>
    <w:basedOn w:val="Normal"/>
    <w:uiPriority w:val="34"/>
    <w:semiHidden/>
    <w:qFormat/>
    <w:rsid w:val="00684A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2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9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ama\AppData\Roaming\Microsoft\Templates\Cash%20donation%20form.dotx" TargetMode="External"/></Relationship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F214DE-AE57-4591-A9C2-7CB5C24B012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CF57970E-D3DF-4A72-9BA1-E69ECEDDFB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58D1831-A407-4E77-8F37-E1887455A72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Cash donation form.dotx</Template>
  <TotalTime>32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Pramana Putra Batubara</dc:creator>
  <cp:keywords/>
  <dc:description/>
  <cp:lastModifiedBy>SARAH ISTIQOMAH</cp:lastModifiedBy>
  <cp:revision>33</cp:revision>
  <dcterms:created xsi:type="dcterms:W3CDTF">2025-06-11T02:44:00Z</dcterms:created>
  <dcterms:modified xsi:type="dcterms:W3CDTF">2025-10-15T08:50:00Z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