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C18B" w14:textId="7BBCD9B8" w:rsidR="00DF6CDF" w:rsidRPr="00E27BA2" w:rsidRDefault="00DF6CDF" w:rsidP="00DF6CDF">
      <w:pPr>
        <w:jc w:val="center"/>
        <w:rPr>
          <w:rFonts w:cstheme="minorHAnsi"/>
          <w:sz w:val="24"/>
          <w:szCs w:val="24"/>
        </w:rPr>
      </w:pPr>
      <w:r w:rsidRPr="00E27BA2">
        <w:rPr>
          <w:rFonts w:eastAsia="Calibri" w:cstheme="minorHAnsi"/>
          <w:b/>
          <w:noProof/>
          <w:sz w:val="40"/>
          <w:szCs w:val="20"/>
        </w:rPr>
        <w:t>Formulir Permintaan Akses Internet</w:t>
      </w:r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5"/>
        <w:gridCol w:w="427"/>
        <w:gridCol w:w="7468"/>
      </w:tblGrid>
      <w:tr w:rsidR="00C9238F" w:rsidRPr="00BD679A" w14:paraId="722ED416" w14:textId="77777777" w:rsidTr="00DF6CDF">
        <w:tc>
          <w:tcPr>
            <w:tcW w:w="1892" w:type="dxa"/>
            <w:gridSpan w:val="2"/>
            <w:vAlign w:val="bottom"/>
          </w:tcPr>
          <w:p w14:paraId="295A0BC7" w14:textId="4CED47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Pengguna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7E82922D" w14:textId="4AF3B776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Civitas / Non-Civitas Telkom University</w:t>
            </w:r>
          </w:p>
        </w:tc>
      </w:tr>
      <w:tr w:rsidR="00C9238F" w:rsidRPr="00BD679A" w14:paraId="702DD757" w14:textId="77777777" w:rsidTr="00DF6CDF">
        <w:tc>
          <w:tcPr>
            <w:tcW w:w="1892" w:type="dxa"/>
            <w:gridSpan w:val="2"/>
            <w:vAlign w:val="bottom"/>
          </w:tcPr>
          <w:p w14:paraId="098B470F" w14:textId="4E76AF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Nama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3F31AFB0" w14:textId="561304C1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Alif </w:t>
            </w:r>
            <w:proofErr w:type="spellStart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Anugerah</w:t>
            </w:r>
            <w:proofErr w:type="spellEnd"/>
          </w:p>
        </w:tc>
      </w:tr>
      <w:tr w:rsidR="00C9238F" w:rsidRPr="00BD679A" w14:paraId="3C1DBFF3" w14:textId="77777777" w:rsidTr="00DF6CDF">
        <w:tc>
          <w:tcPr>
            <w:tcW w:w="1892" w:type="dxa"/>
            <w:gridSpan w:val="2"/>
            <w:vAlign w:val="bottom"/>
          </w:tcPr>
          <w:p w14:paraId="29AB0DBB" w14:textId="6ABBA1AA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 xml:space="preserve">No. </w:t>
            </w:r>
            <w:proofErr w:type="spellStart"/>
            <w:r w:rsidRPr="00BD679A">
              <w:rPr>
                <w:rFonts w:cstheme="minorHAnsi"/>
                <w:sz w:val="24"/>
                <w:szCs w:val="24"/>
              </w:rPr>
              <w:t>Handpone</w:t>
            </w:r>
            <w:proofErr w:type="spellEnd"/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223A92C8" w14:textId="6D17B444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08218600000</w:t>
            </w:r>
          </w:p>
        </w:tc>
      </w:tr>
      <w:tr w:rsidR="00C9238F" w:rsidRPr="00D835FA" w14:paraId="1F1F64D4" w14:textId="77777777" w:rsidTr="00D835FA">
        <w:tc>
          <w:tcPr>
            <w:tcW w:w="1892" w:type="dxa"/>
            <w:gridSpan w:val="2"/>
            <w:vAlign w:val="center"/>
          </w:tcPr>
          <w:p w14:paraId="5C599715" w14:textId="3101BF79" w:rsidR="00C9238F" w:rsidRPr="00BD679A" w:rsidRDefault="004A325C" w:rsidP="00D835FA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Lokasi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1B536974" w14:textId="77777777" w:rsidR="00D835FA" w:rsidRDefault="004A325C" w:rsidP="00576892">
            <w:pPr>
              <w:spacing w:before="240"/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Nama Gedung, Detail Ruangan, Lantai</w:t>
            </w:r>
            <w:r w:rsidR="00F973F3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 xml:space="preserve"> </w:t>
            </w:r>
          </w:p>
          <w:p w14:paraId="7405D73E" w14:textId="0E9593CA" w:rsidR="00C9238F" w:rsidRPr="00D835F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D835FA">
              <w:rPr>
                <w:rFonts w:cstheme="minorHAnsi"/>
                <w:color w:val="A3A3A3" w:themeColor="accent6" w:themeTint="99"/>
                <w:sz w:val="24"/>
                <w:szCs w:val="24"/>
              </w:rPr>
              <w:t>(Contoh: Gedung D (Panambulai)</w:t>
            </w:r>
            <w:r w:rsidR="00D835FA" w:rsidRPr="00D835FA">
              <w:rPr>
                <w:rFonts w:cstheme="minorHAnsi"/>
                <w:color w:val="A3A3A3" w:themeColor="accent6" w:themeTint="99"/>
                <w:sz w:val="24"/>
                <w:szCs w:val="24"/>
              </w:rPr>
              <w:t>, IF1.02.02, Lantai 2)</w:t>
            </w:r>
          </w:p>
        </w:tc>
      </w:tr>
      <w:tr w:rsidR="00C9238F" w:rsidRPr="00BD679A" w14:paraId="618712F2" w14:textId="77777777" w:rsidTr="00DF6CDF">
        <w:trPr>
          <w:trHeight w:val="576"/>
        </w:trPr>
        <w:tc>
          <w:tcPr>
            <w:tcW w:w="9360" w:type="dxa"/>
            <w:gridSpan w:val="3"/>
            <w:vAlign w:val="bottom"/>
          </w:tcPr>
          <w:p w14:paraId="368D306A" w14:textId="0FFBDE12" w:rsidR="00C9238F" w:rsidRPr="00BD679A" w:rsidRDefault="004A325C" w:rsidP="00576892">
            <w:pPr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Jenis Permintaan:</w:t>
            </w:r>
          </w:p>
        </w:tc>
      </w:tr>
      <w:tr w:rsidR="00C9238F" w:rsidRPr="00591E21" w14:paraId="33C36C9A" w14:textId="77777777" w:rsidTr="00DF6CDF">
        <w:tc>
          <w:tcPr>
            <w:tcW w:w="1465" w:type="dxa"/>
            <w:vAlign w:val="bottom"/>
          </w:tcPr>
          <w:p w14:paraId="15EEAFD9" w14:textId="77777777" w:rsidR="00C9238F" w:rsidRPr="00BD679A" w:rsidRDefault="00C9238F" w:rsidP="00576892">
            <w:pPr>
              <w:spacing w:before="120"/>
              <w:ind w:left="698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sym w:font="Wingdings 2" w:char="F0A3"/>
            </w:r>
          </w:p>
        </w:tc>
        <w:tc>
          <w:tcPr>
            <w:tcW w:w="7895" w:type="dxa"/>
            <w:gridSpan w:val="2"/>
            <w:tcBorders>
              <w:bottom w:val="single" w:sz="4" w:space="0" w:color="auto"/>
            </w:tcBorders>
            <w:vAlign w:val="bottom"/>
          </w:tcPr>
          <w:p w14:paraId="00DCDAD2" w14:textId="1EE78716" w:rsidR="00C9238F" w:rsidRPr="00BD679A" w:rsidRDefault="004A325C" w:rsidP="00576892">
            <w:pPr>
              <w:spacing w:before="120"/>
              <w:rPr>
                <w:rFonts w:cstheme="minorHAnsi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sz w:val="24"/>
                <w:szCs w:val="24"/>
                <w:lang w:val="sv-SE"/>
              </w:rPr>
              <w:t>IoT atau Perangkat Keras (TV, Display Monitor, dll)</w:t>
            </w:r>
          </w:p>
        </w:tc>
      </w:tr>
      <w:tr w:rsidR="00C9238F" w:rsidRPr="00BD679A" w14:paraId="018A74D7" w14:textId="77777777" w:rsidTr="00DF6CDF">
        <w:tc>
          <w:tcPr>
            <w:tcW w:w="1465" w:type="dxa"/>
            <w:vAlign w:val="bottom"/>
          </w:tcPr>
          <w:p w14:paraId="6B2A2044" w14:textId="33361D33" w:rsidR="00C9238F" w:rsidRPr="00BD679A" w:rsidRDefault="00C9238F" w:rsidP="00576892">
            <w:pPr>
              <w:spacing w:before="120"/>
              <w:ind w:left="698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78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24D19E" w14:textId="56BDA13A" w:rsidR="00C9238F" w:rsidRPr="00BD679A" w:rsidRDefault="004A325C" w:rsidP="00576892">
            <w:pPr>
              <w:spacing w:before="120"/>
              <w:rPr>
                <w:rFonts w:cstheme="minorHAnsi"/>
                <w:color w:val="A3A3A3" w:themeColor="accent6" w:themeTint="99"/>
                <w:sz w:val="24"/>
                <w:szCs w:val="24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List MAC Address </w:t>
            </w:r>
            <w:proofErr w:type="spellStart"/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Perangkat</w:t>
            </w:r>
            <w:proofErr w:type="spellEnd"/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 (Contoh: CD:</w:t>
            </w:r>
            <w:proofErr w:type="gramStart"/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DB:A7:9E</w:t>
            </w:r>
            <w:proofErr w:type="gramEnd"/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:00:6D)</w:t>
            </w:r>
          </w:p>
        </w:tc>
      </w:tr>
      <w:tr w:rsidR="0087714D" w:rsidRPr="00591E21" w14:paraId="0141DB3A" w14:textId="77777777" w:rsidTr="00DF6CDF">
        <w:tc>
          <w:tcPr>
            <w:tcW w:w="1465" w:type="dxa"/>
            <w:vAlign w:val="bottom"/>
          </w:tcPr>
          <w:p w14:paraId="2034FF17" w14:textId="77777777" w:rsidR="0087714D" w:rsidRPr="00264BA2" w:rsidRDefault="0087714D" w:rsidP="00576892">
            <w:pPr>
              <w:spacing w:before="120"/>
              <w:ind w:left="69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8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2ACE87" w14:textId="502A5D43" w:rsidR="0087714D" w:rsidRPr="009C2AC2" w:rsidRDefault="00E47F71" w:rsidP="00576892">
            <w:pPr>
              <w:spacing w:before="120"/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</w:pPr>
            <w:r w:rsidRPr="009C2AC2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 xml:space="preserve">Periode berlaku </w:t>
            </w:r>
            <w:r w:rsidR="009C2AC2" w:rsidRPr="009C2AC2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(Contoh: 20 Juni – 30 J</w:t>
            </w:r>
            <w:r w:rsidR="009C2AC2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uni 2025)</w:t>
            </w:r>
          </w:p>
        </w:tc>
      </w:tr>
      <w:tr w:rsidR="00C9238F" w:rsidRPr="00BD679A" w14:paraId="4D5AB5E1" w14:textId="77777777" w:rsidTr="00DF6CDF">
        <w:tc>
          <w:tcPr>
            <w:tcW w:w="1465" w:type="dxa"/>
            <w:vAlign w:val="bottom"/>
          </w:tcPr>
          <w:p w14:paraId="37B118CC" w14:textId="77777777" w:rsidR="00C9238F" w:rsidRPr="00BD679A" w:rsidRDefault="00C9238F" w:rsidP="00576892">
            <w:pPr>
              <w:spacing w:before="120"/>
              <w:ind w:left="698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sym w:font="Wingdings 2" w:char="F0A3"/>
            </w:r>
          </w:p>
        </w:tc>
        <w:tc>
          <w:tcPr>
            <w:tcW w:w="78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1128E6" w14:textId="0ED83228" w:rsidR="00C9238F" w:rsidRPr="00BD679A" w:rsidRDefault="004A325C" w:rsidP="00576892">
            <w:pPr>
              <w:spacing w:before="12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Open Port</w:t>
            </w:r>
          </w:p>
        </w:tc>
      </w:tr>
      <w:tr w:rsidR="00C9238F" w:rsidRPr="00BD679A" w14:paraId="21BCE277" w14:textId="77777777" w:rsidTr="00DF6CDF">
        <w:tc>
          <w:tcPr>
            <w:tcW w:w="1465" w:type="dxa"/>
            <w:vAlign w:val="bottom"/>
          </w:tcPr>
          <w:p w14:paraId="2C0046AA" w14:textId="1708E65A" w:rsidR="00C9238F" w:rsidRPr="00BD679A" w:rsidRDefault="00C9238F" w:rsidP="00576892">
            <w:pPr>
              <w:spacing w:before="120"/>
              <w:ind w:left="69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8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A3BE01" w14:textId="5A743A5F" w:rsidR="00C9238F" w:rsidRPr="00BD679A" w:rsidRDefault="00A566FB" w:rsidP="00576892">
            <w:pPr>
              <w:spacing w:before="1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>Informasi n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omor port, </w:t>
            </w:r>
            <w:proofErr w:type="spellStart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jenis</w:t>
            </w:r>
            <w:proofErr w:type="spellEnd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 </w:t>
            </w:r>
            <w:proofErr w:type="spellStart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protokol</w:t>
            </w:r>
            <w:proofErr w:type="spellEnd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, IP source &amp; IP destination </w:t>
            </w:r>
          </w:p>
        </w:tc>
      </w:tr>
      <w:tr w:rsidR="00C9238F" w:rsidRPr="00BD679A" w14:paraId="136189E6" w14:textId="77777777" w:rsidTr="00DF6CDF">
        <w:tc>
          <w:tcPr>
            <w:tcW w:w="1465" w:type="dxa"/>
            <w:vAlign w:val="bottom"/>
          </w:tcPr>
          <w:p w14:paraId="6648A840" w14:textId="77777777" w:rsidR="00C9238F" w:rsidRPr="00BD679A" w:rsidRDefault="00C9238F" w:rsidP="00576892">
            <w:pPr>
              <w:spacing w:before="120"/>
              <w:ind w:left="698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sym w:font="Wingdings 2" w:char="F0A3"/>
            </w:r>
          </w:p>
        </w:tc>
        <w:tc>
          <w:tcPr>
            <w:tcW w:w="78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6B81DC" w14:textId="7FB70EEF" w:rsidR="00C9238F" w:rsidRPr="00BD679A" w:rsidRDefault="004A325C" w:rsidP="00576892">
            <w:pPr>
              <w:spacing w:before="120"/>
              <w:rPr>
                <w:rFonts w:cstheme="minorHAnsi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sz w:val="24"/>
                <w:szCs w:val="24"/>
                <w:lang w:val="sv-SE"/>
              </w:rPr>
              <w:t>Lainnya (Visitor Code/Penambahan Jaringan/</w:t>
            </w:r>
            <w:r w:rsidR="00BC4838">
              <w:rPr>
                <w:rFonts w:cstheme="minorHAnsi"/>
                <w:sz w:val="24"/>
                <w:szCs w:val="24"/>
                <w:lang w:val="sv-SE"/>
              </w:rPr>
              <w:t>IP Public/...</w:t>
            </w:r>
            <w:r w:rsidR="003E6EFA" w:rsidRPr="00BD679A">
              <w:rPr>
                <w:rFonts w:cstheme="minorHAnsi"/>
                <w:sz w:val="24"/>
                <w:szCs w:val="24"/>
                <w:lang w:val="sv-SE"/>
              </w:rPr>
              <w:t xml:space="preserve">) </w:t>
            </w:r>
            <w:r w:rsidR="003E6EFA" w:rsidRPr="00BD679A">
              <w:rPr>
                <w:rFonts w:cstheme="minorHAnsi"/>
                <w:i/>
                <w:iCs/>
                <w:color w:val="A3A3A3" w:themeColor="accent6" w:themeTint="99"/>
                <w:sz w:val="24"/>
                <w:szCs w:val="24"/>
                <w:lang w:val="sv-SE"/>
              </w:rPr>
              <w:t>*coret yang tidak perlu</w:t>
            </w:r>
          </w:p>
        </w:tc>
      </w:tr>
      <w:tr w:rsidR="00A566FB" w:rsidRPr="00591E21" w14:paraId="1A6F3549" w14:textId="77777777" w:rsidTr="00DF6CDF">
        <w:tc>
          <w:tcPr>
            <w:tcW w:w="1465" w:type="dxa"/>
            <w:vAlign w:val="bottom"/>
          </w:tcPr>
          <w:p w14:paraId="50BDE819" w14:textId="77777777" w:rsidR="00A566FB" w:rsidRPr="00BD679A" w:rsidRDefault="00A566FB" w:rsidP="00576892">
            <w:pPr>
              <w:spacing w:before="120"/>
              <w:ind w:left="69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8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7DF00F" w14:textId="1856EBDA" w:rsidR="00A566FB" w:rsidRPr="00A566FB" w:rsidRDefault="00A566FB" w:rsidP="00576892">
            <w:pPr>
              <w:spacing w:before="120"/>
              <w:rPr>
                <w:rFonts w:cstheme="minorHAnsi"/>
                <w:sz w:val="24"/>
                <w:szCs w:val="24"/>
                <w:lang w:val="sv-SE"/>
              </w:rPr>
            </w:pPr>
            <w:r w:rsidRPr="00A566FB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Informasi</w:t>
            </w:r>
            <w:r w:rsidR="0010079D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kan dengan detail misal</w:t>
            </w:r>
            <w:r w:rsidRPr="00A566FB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 xml:space="preserve"> nama kegiatan, berlaku s</w:t>
            </w:r>
            <w:r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ampai kapan</w:t>
            </w:r>
            <w:r w:rsidR="0010079D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, atau kebutuhannya seperti apa</w:t>
            </w:r>
          </w:p>
        </w:tc>
      </w:tr>
      <w:tr w:rsidR="0087714D" w:rsidRPr="00591E21" w14:paraId="6682CF30" w14:textId="77777777" w:rsidTr="00DF6CDF">
        <w:tc>
          <w:tcPr>
            <w:tcW w:w="1465" w:type="dxa"/>
            <w:vAlign w:val="bottom"/>
          </w:tcPr>
          <w:p w14:paraId="1B1DFF3E" w14:textId="77777777" w:rsidR="0087714D" w:rsidRPr="00264BA2" w:rsidRDefault="0087714D" w:rsidP="00576892">
            <w:pPr>
              <w:spacing w:before="120"/>
              <w:ind w:left="698"/>
              <w:rPr>
                <w:rFonts w:cstheme="minorHAnsi"/>
                <w:sz w:val="24"/>
                <w:szCs w:val="24"/>
                <w:lang w:val="sv-SE"/>
              </w:rPr>
            </w:pPr>
          </w:p>
        </w:tc>
        <w:tc>
          <w:tcPr>
            <w:tcW w:w="78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D5A0B3" w14:textId="2B729EF4" w:rsidR="0087714D" w:rsidRPr="00A566FB" w:rsidRDefault="009C2AC2" w:rsidP="00576892">
            <w:pPr>
              <w:spacing w:before="120"/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</w:pPr>
            <w:r w:rsidRPr="009C2AC2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Periode berlaku (Contoh: 20 Juni – 30 J</w:t>
            </w:r>
            <w:r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uni 2025)</w:t>
            </w:r>
          </w:p>
        </w:tc>
      </w:tr>
    </w:tbl>
    <w:p w14:paraId="514BAA58" w14:textId="77777777" w:rsidR="00DF6CDF" w:rsidRPr="00A566FB" w:rsidRDefault="00DF6CDF" w:rsidP="00DF6CDF">
      <w:pPr>
        <w:pStyle w:val="NoSpacing"/>
        <w:jc w:val="right"/>
        <w:rPr>
          <w:rFonts w:cstheme="minorHAnsi"/>
          <w:sz w:val="24"/>
          <w:szCs w:val="24"/>
          <w:lang w:val="sv-SE"/>
        </w:rPr>
      </w:pPr>
    </w:p>
    <w:p w14:paraId="0267DF91" w14:textId="2B78B886" w:rsidR="003E6EFA" w:rsidRPr="00BD679A" w:rsidRDefault="003E6EFA" w:rsidP="00DF6CDF">
      <w:pPr>
        <w:pStyle w:val="NoSpacing"/>
        <w:jc w:val="right"/>
        <w:rPr>
          <w:rFonts w:cstheme="minorHAnsi"/>
          <w:sz w:val="24"/>
          <w:szCs w:val="24"/>
        </w:rPr>
      </w:pPr>
      <w:r w:rsidRPr="00BD679A">
        <w:rPr>
          <w:rFonts w:cstheme="minorHAnsi"/>
          <w:sz w:val="24"/>
          <w:szCs w:val="24"/>
        </w:rPr>
        <w:t>Bandung, .................... 20..</w:t>
      </w:r>
      <w:r w:rsidRPr="00BD679A">
        <w:rPr>
          <w:rFonts w:cstheme="minorHAnsi"/>
          <w:sz w:val="24"/>
          <w:szCs w:val="24"/>
        </w:rPr>
        <w:br/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790"/>
      </w:tblGrid>
      <w:tr w:rsidR="00DF6CDF" w:rsidRPr="00BD679A" w14:paraId="751EEE1D" w14:textId="77777777" w:rsidTr="004758EB">
        <w:trPr>
          <w:jc w:val="righ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B9C44" w14:textId="07E12E6B" w:rsidR="00DF6CDF" w:rsidRPr="00BD679A" w:rsidRDefault="00DF6CDF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br/>
            </w:r>
            <w:r w:rsidRPr="00BD679A">
              <w:rPr>
                <w:rFonts w:cstheme="minorHAnsi"/>
                <w:sz w:val="24"/>
                <w:szCs w:val="24"/>
              </w:rPr>
              <w:br/>
            </w:r>
          </w:p>
          <w:p w14:paraId="7BDBF37B" w14:textId="77777777" w:rsidR="004758EB" w:rsidRPr="00BD679A" w:rsidRDefault="004758EB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14:paraId="54FD8285" w14:textId="55F089BE" w:rsidR="00C918BA" w:rsidRPr="00BD679A" w:rsidRDefault="00C918BA" w:rsidP="00C918BA">
            <w:pPr>
              <w:pStyle w:val="NoSpacing"/>
              <w:jc w:val="center"/>
              <w:rPr>
                <w:rFonts w:cstheme="minorHAnsi"/>
                <w:i/>
                <w:iCs/>
                <w:sz w:val="24"/>
                <w:szCs w:val="24"/>
                <w:u w:val="single"/>
              </w:rPr>
            </w:pPr>
            <w:r w:rsidRPr="00BD679A">
              <w:rPr>
                <w:rFonts w:cstheme="minorHAnsi"/>
                <w:i/>
                <w:iCs/>
                <w:sz w:val="24"/>
                <w:szCs w:val="24"/>
                <w:u w:val="single"/>
              </w:rPr>
              <w:t>Nama Lengkap</w:t>
            </w:r>
          </w:p>
          <w:p w14:paraId="3AE11B6D" w14:textId="2328130C" w:rsidR="00DF6CDF" w:rsidRPr="00BD679A" w:rsidRDefault="00C918BA" w:rsidP="00C918BA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BD679A">
              <w:rPr>
                <w:rFonts w:cstheme="minorHAnsi"/>
                <w:sz w:val="24"/>
                <w:szCs w:val="24"/>
              </w:rPr>
              <w:t>Jabatan</w:t>
            </w:r>
            <w:proofErr w:type="spellEnd"/>
          </w:p>
          <w:p w14:paraId="65F860F7" w14:textId="3EBBF6E3" w:rsidR="00E424FF" w:rsidRPr="00BD679A" w:rsidRDefault="00E424FF" w:rsidP="00DF6CDF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6999FFAF" w14:textId="77777777" w:rsidR="003E6EFA" w:rsidRPr="00BD679A" w:rsidRDefault="003E6EFA" w:rsidP="00AF6BFE">
      <w:pPr>
        <w:pStyle w:val="NoSpacing"/>
        <w:rPr>
          <w:rFonts w:cstheme="minorHAnsi"/>
        </w:rPr>
      </w:pPr>
    </w:p>
    <w:p w14:paraId="3A748986" w14:textId="536F7FA3" w:rsidR="003E6EFA" w:rsidRPr="00BD679A" w:rsidRDefault="003E6EFA" w:rsidP="003E6EFA">
      <w:pPr>
        <w:tabs>
          <w:tab w:val="left" w:pos="2415"/>
        </w:tabs>
        <w:rPr>
          <w:rFonts w:cstheme="minorHAnsi"/>
        </w:rPr>
      </w:pPr>
    </w:p>
    <w:sectPr w:rsidR="003E6EFA" w:rsidRPr="00BD679A" w:rsidSect="00576892">
      <w:headerReference w:type="default" r:id="rId10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2031B" w14:textId="77777777" w:rsidR="006008DA" w:rsidRDefault="006008DA" w:rsidP="00C9238F">
      <w:pPr>
        <w:spacing w:after="0" w:line="240" w:lineRule="auto"/>
      </w:pPr>
      <w:r>
        <w:separator/>
      </w:r>
    </w:p>
  </w:endnote>
  <w:endnote w:type="continuationSeparator" w:id="0">
    <w:p w14:paraId="468CD35B" w14:textId="77777777" w:rsidR="006008DA" w:rsidRDefault="006008DA" w:rsidP="00C9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3A4BA4A-809B-4E81-86D4-7C9CD205E6E7}"/>
    <w:embedBold r:id="rId2" w:fontKey="{139AAE89-CF05-4D0B-AC5A-E9A19ED5ECD3}"/>
    <w:embedItalic r:id="rId3" w:fontKey="{12074253-3DEF-4B0F-A569-B2F04757674B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D89790CE-6188-42A7-8952-96011C8F9FFC}"/>
    <w:embedBold r:id="rId5" w:fontKey="{B0EFE80B-212C-45B2-BF80-7F7F1C46A853}"/>
    <w:embedItalic r:id="rId6" w:fontKey="{6628744E-BB93-44D8-A306-95A29FC758B0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DDBBECBF-560A-4D1B-A535-EA69E901CB04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8" w:fontKey="{6D7D45E5-687F-4A4D-9F3B-2BEE1713365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E5FBE" w14:textId="77777777" w:rsidR="006008DA" w:rsidRDefault="006008DA" w:rsidP="00C9238F">
      <w:pPr>
        <w:spacing w:after="0" w:line="240" w:lineRule="auto"/>
      </w:pPr>
      <w:r>
        <w:separator/>
      </w:r>
    </w:p>
  </w:footnote>
  <w:footnote w:type="continuationSeparator" w:id="0">
    <w:p w14:paraId="1721C3F9" w14:textId="77777777" w:rsidR="006008DA" w:rsidRDefault="006008DA" w:rsidP="00C92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85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276"/>
      <w:gridCol w:w="5098"/>
      <w:gridCol w:w="1418"/>
      <w:gridCol w:w="2693"/>
    </w:tblGrid>
    <w:tr w:rsidR="00732173" w:rsidRPr="00591E21" w14:paraId="0163290B" w14:textId="77777777" w:rsidTr="00EE255B">
      <w:trPr>
        <w:trHeight w:val="371"/>
        <w:jc w:val="center"/>
      </w:trPr>
      <w:tc>
        <w:tcPr>
          <w:tcW w:w="1276" w:type="dxa"/>
          <w:vMerge w:val="restart"/>
          <w:vAlign w:val="center"/>
        </w:tcPr>
        <w:p w14:paraId="6341EBB4" w14:textId="77777777" w:rsidR="00732173" w:rsidRPr="002F6ED3" w:rsidRDefault="00732173" w:rsidP="0073217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  <w:r w:rsidRPr="002F6ED3">
            <w:rPr>
              <w:rFonts w:cstheme="minorHAnsi"/>
              <w:b w:val="0"/>
              <w:bCs/>
              <w:sz w:val="20"/>
              <w:szCs w:val="20"/>
            </w:rPr>
            <w:drawing>
              <wp:inline distT="0" distB="0" distL="0" distR="0" wp14:anchorId="61881961" wp14:editId="3D429A2C">
                <wp:extent cx="514350" cy="667743"/>
                <wp:effectExtent l="0" t="0" r="0" b="0"/>
                <wp:docPr id="1889523546" name="Picture 1889523546" descr="3. Logo Telkom University Konfigurasi Memusa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3. Logo Telkom University Konfigurasi Memusa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7007" cy="6711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8" w:type="dxa"/>
          <w:vAlign w:val="center"/>
        </w:tcPr>
        <w:p w14:paraId="72FC4DBA" w14:textId="77777777" w:rsidR="00732173" w:rsidRPr="002F6ED3" w:rsidRDefault="00732173" w:rsidP="00732173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>UNIVERSITAS TELKOM</w:t>
          </w:r>
        </w:p>
      </w:tc>
      <w:tc>
        <w:tcPr>
          <w:tcW w:w="1418" w:type="dxa"/>
          <w:vAlign w:val="center"/>
        </w:tcPr>
        <w:p w14:paraId="543EC3A4" w14:textId="77777777" w:rsidR="00732173" w:rsidRPr="002F6ED3" w:rsidRDefault="00732173" w:rsidP="0073217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Formulir</w:t>
          </w:r>
        </w:p>
      </w:tc>
      <w:tc>
        <w:tcPr>
          <w:tcW w:w="2693" w:type="dxa"/>
          <w:vAlign w:val="center"/>
        </w:tcPr>
        <w:p w14:paraId="06E45A26" w14:textId="40A3AFDA" w:rsidR="00732173" w:rsidRPr="00264BA2" w:rsidRDefault="00264BA2" w:rsidP="0073217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sv-SE"/>
            </w:rPr>
          </w:pPr>
          <w:r w:rsidRPr="00264BA2">
            <w:rPr>
              <w:rFonts w:asciiTheme="minorHAnsi" w:hAnsiTheme="minorHAnsi" w:cstheme="minorHAnsi"/>
              <w:b w:val="0"/>
              <w:bCs/>
              <w:color w:val="auto"/>
              <w:sz w:val="16"/>
              <w:szCs w:val="16"/>
              <w:lang w:val="sv-SE"/>
            </w:rPr>
            <w:t>Tel_U-UT-DSI-RLT-FMP-001/003</w:t>
          </w:r>
        </w:p>
      </w:tc>
    </w:tr>
    <w:tr w:rsidR="00732173" w:rsidRPr="002F6ED3" w14:paraId="74E85C7F" w14:textId="77777777" w:rsidTr="00EE255B">
      <w:trPr>
        <w:trHeight w:val="371"/>
        <w:jc w:val="center"/>
      </w:trPr>
      <w:tc>
        <w:tcPr>
          <w:tcW w:w="1276" w:type="dxa"/>
          <w:vMerge/>
          <w:vAlign w:val="center"/>
        </w:tcPr>
        <w:p w14:paraId="542A382D" w14:textId="77777777" w:rsidR="00732173" w:rsidRPr="00264BA2" w:rsidRDefault="00732173" w:rsidP="0073217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  <w:lang w:val="sv-SE"/>
            </w:rPr>
          </w:pPr>
        </w:p>
      </w:tc>
      <w:tc>
        <w:tcPr>
          <w:tcW w:w="5098" w:type="dxa"/>
          <w:vAlign w:val="center"/>
        </w:tcPr>
        <w:p w14:paraId="72BA047E" w14:textId="77777777" w:rsidR="00732173" w:rsidRPr="00264BA2" w:rsidRDefault="00732173" w:rsidP="00732173">
          <w:pPr>
            <w:pStyle w:val="Header"/>
            <w:tabs>
              <w:tab w:val="left" w:pos="1762"/>
            </w:tabs>
            <w:ind w:right="-108" w:hanging="127"/>
            <w:jc w:val="center"/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</w:pPr>
          <w:r w:rsidRPr="00264BA2"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  <w:t>Jl. Telekomunikasi No. 1 Ters. Buah Batu Bandung 40257</w:t>
          </w:r>
        </w:p>
      </w:tc>
      <w:tc>
        <w:tcPr>
          <w:tcW w:w="1418" w:type="dxa"/>
          <w:vAlign w:val="center"/>
        </w:tcPr>
        <w:p w14:paraId="654B3B86" w14:textId="77777777" w:rsidR="00732173" w:rsidRPr="002F6ED3" w:rsidRDefault="00732173" w:rsidP="0073217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Revisi</w:t>
          </w:r>
        </w:p>
      </w:tc>
      <w:tc>
        <w:tcPr>
          <w:tcW w:w="2693" w:type="dxa"/>
          <w:vAlign w:val="center"/>
        </w:tcPr>
        <w:p w14:paraId="1237774C" w14:textId="77777777" w:rsidR="00732173" w:rsidRPr="002F6ED3" w:rsidRDefault="00732173" w:rsidP="0073217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0</w:t>
          </w: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0</w:t>
          </w:r>
        </w:p>
      </w:tc>
    </w:tr>
    <w:tr w:rsidR="00732173" w:rsidRPr="002F6ED3" w14:paraId="687EBF91" w14:textId="77777777" w:rsidTr="00EE255B">
      <w:trPr>
        <w:trHeight w:val="440"/>
        <w:jc w:val="center"/>
      </w:trPr>
      <w:tc>
        <w:tcPr>
          <w:tcW w:w="1276" w:type="dxa"/>
          <w:vMerge/>
          <w:vAlign w:val="center"/>
        </w:tcPr>
        <w:p w14:paraId="113175B1" w14:textId="77777777" w:rsidR="00732173" w:rsidRPr="002F6ED3" w:rsidRDefault="00732173" w:rsidP="0073217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</w:p>
      </w:tc>
      <w:tc>
        <w:tcPr>
          <w:tcW w:w="5098" w:type="dxa"/>
          <w:vAlign w:val="center"/>
        </w:tcPr>
        <w:p w14:paraId="317CBD07" w14:textId="3D3B9CB6" w:rsidR="00732173" w:rsidRPr="00264BA2" w:rsidRDefault="00732173" w:rsidP="00732173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</w:pPr>
          <w:r w:rsidRPr="00264BA2"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  <w:t>FORM PERMINTAAN KEBUTUHAN PENANGANAN AKSES INTERNET</w:t>
          </w:r>
        </w:p>
      </w:tc>
      <w:tc>
        <w:tcPr>
          <w:tcW w:w="1418" w:type="dxa"/>
          <w:vAlign w:val="center"/>
        </w:tcPr>
        <w:p w14:paraId="196C7216" w14:textId="77777777" w:rsidR="00732173" w:rsidRPr="002F6ED3" w:rsidRDefault="00732173" w:rsidP="0073217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Berlaku Efektif</w:t>
          </w:r>
        </w:p>
      </w:tc>
      <w:tc>
        <w:tcPr>
          <w:tcW w:w="2693" w:type="dxa"/>
          <w:vAlign w:val="center"/>
        </w:tcPr>
        <w:p w14:paraId="706186D6" w14:textId="26BBAD36" w:rsidR="00732173" w:rsidRPr="002F6ED3" w:rsidRDefault="00264BA2" w:rsidP="0073217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</w:pP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begin"/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instrText xml:space="preserve"> TIME \@ "dd MMMM yyyy" </w:instrTex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separate"/>
          </w:r>
          <w:r w:rsidR="00591E21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15 Oktober 2025</w: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end"/>
          </w:r>
        </w:p>
      </w:tc>
    </w:tr>
  </w:tbl>
  <w:p w14:paraId="37C3E244" w14:textId="77777777" w:rsidR="00C9238F" w:rsidRPr="00C9238F" w:rsidRDefault="00C9238F" w:rsidP="00DF6CDF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598170479">
    <w:abstractNumId w:val="11"/>
  </w:num>
  <w:num w:numId="2" w16cid:durableId="1042247573">
    <w:abstractNumId w:val="7"/>
  </w:num>
  <w:num w:numId="3" w16cid:durableId="1461605856">
    <w:abstractNumId w:val="15"/>
  </w:num>
  <w:num w:numId="4" w16cid:durableId="1634867759">
    <w:abstractNumId w:val="12"/>
  </w:num>
  <w:num w:numId="5" w16cid:durableId="514030458">
    <w:abstractNumId w:val="13"/>
  </w:num>
  <w:num w:numId="6" w16cid:durableId="273446376">
    <w:abstractNumId w:val="19"/>
  </w:num>
  <w:num w:numId="7" w16cid:durableId="672495389">
    <w:abstractNumId w:val="6"/>
  </w:num>
  <w:num w:numId="8" w16cid:durableId="689526910">
    <w:abstractNumId w:val="10"/>
  </w:num>
  <w:num w:numId="9" w16cid:durableId="833495879">
    <w:abstractNumId w:val="17"/>
  </w:num>
  <w:num w:numId="10" w16cid:durableId="188762634">
    <w:abstractNumId w:val="1"/>
  </w:num>
  <w:num w:numId="11" w16cid:durableId="577058639">
    <w:abstractNumId w:val="5"/>
  </w:num>
  <w:num w:numId="12" w16cid:durableId="866142248">
    <w:abstractNumId w:val="0"/>
  </w:num>
  <w:num w:numId="13" w16cid:durableId="24597325">
    <w:abstractNumId w:val="2"/>
  </w:num>
  <w:num w:numId="14" w16cid:durableId="1835564814">
    <w:abstractNumId w:val="9"/>
  </w:num>
  <w:num w:numId="15" w16cid:durableId="954597844">
    <w:abstractNumId w:val="8"/>
  </w:num>
  <w:num w:numId="16" w16cid:durableId="93403620">
    <w:abstractNumId w:val="16"/>
  </w:num>
  <w:num w:numId="17" w16cid:durableId="472721054">
    <w:abstractNumId w:val="3"/>
  </w:num>
  <w:num w:numId="18" w16cid:durableId="1425759047">
    <w:abstractNumId w:val="21"/>
  </w:num>
  <w:num w:numId="19" w16cid:durableId="1355114397">
    <w:abstractNumId w:val="18"/>
  </w:num>
  <w:num w:numId="20" w16cid:durableId="377903296">
    <w:abstractNumId w:val="14"/>
  </w:num>
  <w:num w:numId="21" w16cid:durableId="665716662">
    <w:abstractNumId w:val="20"/>
  </w:num>
  <w:num w:numId="22" w16cid:durableId="1897232628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25C"/>
    <w:rsid w:val="00003212"/>
    <w:rsid w:val="00052382"/>
    <w:rsid w:val="0006568A"/>
    <w:rsid w:val="00065A07"/>
    <w:rsid w:val="00076F0F"/>
    <w:rsid w:val="00084253"/>
    <w:rsid w:val="000D1F49"/>
    <w:rsid w:val="0010079D"/>
    <w:rsid w:val="00107941"/>
    <w:rsid w:val="001727CA"/>
    <w:rsid w:val="00264BA2"/>
    <w:rsid w:val="002A4DF5"/>
    <w:rsid w:val="002A6F6E"/>
    <w:rsid w:val="002C56E6"/>
    <w:rsid w:val="002D3238"/>
    <w:rsid w:val="00361E11"/>
    <w:rsid w:val="003E6EFA"/>
    <w:rsid w:val="003F0847"/>
    <w:rsid w:val="0040090B"/>
    <w:rsid w:val="0042597B"/>
    <w:rsid w:val="00437F0A"/>
    <w:rsid w:val="0046302A"/>
    <w:rsid w:val="004758EB"/>
    <w:rsid w:val="00487D2D"/>
    <w:rsid w:val="004A325C"/>
    <w:rsid w:val="004B44CC"/>
    <w:rsid w:val="004D5D62"/>
    <w:rsid w:val="004E5717"/>
    <w:rsid w:val="005112D0"/>
    <w:rsid w:val="00576892"/>
    <w:rsid w:val="00577E06"/>
    <w:rsid w:val="00591E21"/>
    <w:rsid w:val="005A3BF7"/>
    <w:rsid w:val="005F2035"/>
    <w:rsid w:val="005F7990"/>
    <w:rsid w:val="006008DA"/>
    <w:rsid w:val="0062648F"/>
    <w:rsid w:val="0063739C"/>
    <w:rsid w:val="00731C08"/>
    <w:rsid w:val="00732173"/>
    <w:rsid w:val="00770B04"/>
    <w:rsid w:val="00770F25"/>
    <w:rsid w:val="007A35A8"/>
    <w:rsid w:val="007B0A85"/>
    <w:rsid w:val="007C6A52"/>
    <w:rsid w:val="0082043E"/>
    <w:rsid w:val="0087714D"/>
    <w:rsid w:val="00897670"/>
    <w:rsid w:val="008B0E32"/>
    <w:rsid w:val="008E203A"/>
    <w:rsid w:val="0091229C"/>
    <w:rsid w:val="00920221"/>
    <w:rsid w:val="00940E73"/>
    <w:rsid w:val="00952397"/>
    <w:rsid w:val="0098597D"/>
    <w:rsid w:val="009C2AC2"/>
    <w:rsid w:val="009D454D"/>
    <w:rsid w:val="009F619A"/>
    <w:rsid w:val="009F6DDE"/>
    <w:rsid w:val="00A05EB7"/>
    <w:rsid w:val="00A13B37"/>
    <w:rsid w:val="00A1613A"/>
    <w:rsid w:val="00A370A8"/>
    <w:rsid w:val="00A566FB"/>
    <w:rsid w:val="00AD45ED"/>
    <w:rsid w:val="00AF46E9"/>
    <w:rsid w:val="00AF6BFE"/>
    <w:rsid w:val="00B67815"/>
    <w:rsid w:val="00B720D9"/>
    <w:rsid w:val="00BC4838"/>
    <w:rsid w:val="00BD4753"/>
    <w:rsid w:val="00BD5CB1"/>
    <w:rsid w:val="00BD679A"/>
    <w:rsid w:val="00BE62EE"/>
    <w:rsid w:val="00C003BA"/>
    <w:rsid w:val="00C26236"/>
    <w:rsid w:val="00C46878"/>
    <w:rsid w:val="00C918BA"/>
    <w:rsid w:val="00C9238F"/>
    <w:rsid w:val="00C96307"/>
    <w:rsid w:val="00CB4A51"/>
    <w:rsid w:val="00CD4532"/>
    <w:rsid w:val="00CD47B0"/>
    <w:rsid w:val="00CE6104"/>
    <w:rsid w:val="00CE7918"/>
    <w:rsid w:val="00D16163"/>
    <w:rsid w:val="00D835FA"/>
    <w:rsid w:val="00DB3FAD"/>
    <w:rsid w:val="00DF6CDF"/>
    <w:rsid w:val="00E0754B"/>
    <w:rsid w:val="00E27BA2"/>
    <w:rsid w:val="00E424FF"/>
    <w:rsid w:val="00E47F71"/>
    <w:rsid w:val="00E61C09"/>
    <w:rsid w:val="00EB3B58"/>
    <w:rsid w:val="00EC7359"/>
    <w:rsid w:val="00EE3054"/>
    <w:rsid w:val="00F00606"/>
    <w:rsid w:val="00F01256"/>
    <w:rsid w:val="00F973F3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1668B"/>
  <w15:chartTrackingRefBased/>
  <w15:docId w15:val="{E7C0F736-38DA-4A86-80E7-062E0FB82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003212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6892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576892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576892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892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AF6BFE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6BFE"/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paragraph" w:styleId="Footer">
    <w:name w:val="footer"/>
    <w:basedOn w:val="Normal"/>
    <w:link w:val="FooterChar"/>
    <w:uiPriority w:val="99"/>
    <w:rsid w:val="00C26236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26236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uiPriority w:val="1"/>
    <w:qFormat/>
    <w:rsid w:val="00AF6BFE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6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892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576892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892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892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8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8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unhideWhenUsed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6892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59"/>
    <w:rsid w:val="00C92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68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ama\AppData\Roaming\Microsoft\Templates\Cash%20donation%20form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F214DE-AE57-4591-A9C2-7CB5C24B0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CF57970E-D3DF-4A72-9BA1-E69ECEDDF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8D1831-A407-4E77-8F37-E1887455A7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Cash donation form.dotx</Template>
  <TotalTime>26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Pramana Putra Batubara</dc:creator>
  <cp:keywords/>
  <dc:description/>
  <cp:lastModifiedBy>SARAH ISTIQOMAH</cp:lastModifiedBy>
  <cp:revision>20</cp:revision>
  <dcterms:created xsi:type="dcterms:W3CDTF">2025-06-11T02:44:00Z</dcterms:created>
  <dcterms:modified xsi:type="dcterms:W3CDTF">2025-10-15T08:51:00Z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